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D3418A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D3418A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D3418A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6E928A6B" w:rsidR="00F71B2C" w:rsidRPr="004957C0" w:rsidRDefault="00F71B2C" w:rsidP="00F14197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376EE7A7" w14:textId="77777777" w:rsidR="00F14197" w:rsidRPr="00D71184" w:rsidRDefault="00F14197" w:rsidP="00F1419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7118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KLAUZULA INFORMACYJNA </w:t>
            </w:r>
          </w:p>
          <w:p w14:paraId="34B9B422" w14:textId="77777777" w:rsidR="00F14197" w:rsidRPr="00D71184" w:rsidRDefault="00F14197" w:rsidP="00F1419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71184">
              <w:rPr>
                <w:rFonts w:ascii="Arial" w:hAnsi="Arial" w:cs="Arial"/>
                <w:b/>
                <w:bCs/>
                <w:sz w:val="22"/>
                <w:szCs w:val="22"/>
              </w:rPr>
              <w:t>dla zbioru – „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Działania proekologiczne”, podzbiór „Program Zanocuj w lesie”</w:t>
            </w:r>
            <w:r w:rsidRPr="00D7118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53403FB6" w14:textId="77777777" w:rsidR="00F14197" w:rsidRPr="00D71184" w:rsidRDefault="00F14197" w:rsidP="00F1419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7118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Zgodnie z art. 13 ust. 1 i ust. 2 ogólnego rozporządzenia o ochronie danych osobowych z dnia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Pr="00D71184">
              <w:rPr>
                <w:rFonts w:ascii="Arial" w:hAnsi="Arial" w:cs="Arial"/>
                <w:b/>
                <w:bCs/>
                <w:sz w:val="18"/>
                <w:szCs w:val="18"/>
              </w:rPr>
              <w:t>27 kwietnia 2016 r. informuję, iż:</w:t>
            </w:r>
          </w:p>
          <w:p w14:paraId="62D90E45" w14:textId="77777777" w:rsidR="00F14197" w:rsidRPr="00D71184" w:rsidRDefault="00F14197" w:rsidP="00F1419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C054F26" w14:textId="77777777" w:rsidR="00F14197" w:rsidRPr="009F47B8" w:rsidRDefault="00F14197" w:rsidP="00F14197">
            <w:pPr>
              <w:pStyle w:val="Akapitzlist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47B8">
              <w:rPr>
                <w:rFonts w:ascii="Arial" w:hAnsi="Arial" w:cs="Arial"/>
                <w:sz w:val="20"/>
                <w:szCs w:val="20"/>
              </w:rPr>
              <w:lastRenderedPageBreak/>
              <w:t xml:space="preserve">administratorem Pani/Pana danych osobowych jest Nadleśnictwo Ruszów w Ruszowie </w:t>
            </w:r>
            <w:proofErr w:type="spellStart"/>
            <w:r w:rsidRPr="009F47B8">
              <w:rPr>
                <w:rFonts w:ascii="Arial" w:hAnsi="Arial" w:cs="Arial"/>
                <w:sz w:val="20"/>
                <w:szCs w:val="20"/>
              </w:rPr>
              <w:t>ul.Leśna</w:t>
            </w:r>
            <w:proofErr w:type="spellEnd"/>
            <w:r w:rsidRPr="009F47B8">
              <w:rPr>
                <w:rFonts w:ascii="Arial" w:hAnsi="Arial" w:cs="Arial"/>
                <w:sz w:val="20"/>
                <w:szCs w:val="20"/>
              </w:rPr>
              <w:t xml:space="preserve"> 2 reprezentowana przez Nadleśniczego,</w:t>
            </w:r>
          </w:p>
          <w:p w14:paraId="32BA35BA" w14:textId="77777777" w:rsidR="00F14197" w:rsidRPr="009F47B8" w:rsidRDefault="00F14197" w:rsidP="00F14197">
            <w:pPr>
              <w:pStyle w:val="Akapitzlist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CAC0101" w14:textId="77777777" w:rsidR="00F14197" w:rsidRPr="009F47B8" w:rsidRDefault="00F14197" w:rsidP="00F14197">
            <w:pPr>
              <w:pStyle w:val="Akapitzlist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47B8">
              <w:rPr>
                <w:rFonts w:ascii="Arial" w:hAnsi="Arial" w:cs="Arial"/>
                <w:sz w:val="20"/>
                <w:szCs w:val="20"/>
              </w:rPr>
              <w:t xml:space="preserve">inspektor ochrony danych </w:t>
            </w:r>
            <w:r w:rsidRPr="009F47B8">
              <w:rPr>
                <w:rFonts w:ascii="Arial" w:hAnsi="Arial" w:cs="Arial"/>
                <w:bCs/>
                <w:sz w:val="20"/>
                <w:szCs w:val="20"/>
              </w:rPr>
              <w:t xml:space="preserve">(kontakt: </w:t>
            </w:r>
            <w:r w:rsidRPr="009F47B8">
              <w:rPr>
                <w:rFonts w:ascii="Arial" w:hAnsi="Arial" w:cs="Arial"/>
                <w:sz w:val="20"/>
                <w:szCs w:val="20"/>
              </w:rPr>
              <w:t>Nadleśnictwo Ruszów w Ruszowie</w:t>
            </w:r>
            <w:r w:rsidRPr="009F47B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F47B8">
              <w:rPr>
                <w:rFonts w:ascii="Arial" w:hAnsi="Arial" w:cs="Arial"/>
                <w:bCs/>
                <w:sz w:val="20"/>
                <w:szCs w:val="20"/>
              </w:rPr>
              <w:t>ul.Leśna</w:t>
            </w:r>
            <w:proofErr w:type="spellEnd"/>
            <w:r w:rsidRPr="009F47B8">
              <w:rPr>
                <w:rFonts w:ascii="Arial" w:hAnsi="Arial" w:cs="Arial"/>
                <w:bCs/>
                <w:sz w:val="20"/>
                <w:szCs w:val="20"/>
              </w:rPr>
              <w:t xml:space="preserve"> 2, telefon 075 771 43 38, e-mail </w:t>
            </w:r>
            <w:hyperlink r:id="rId11" w:history="1">
              <w:r w:rsidRPr="009F47B8">
                <w:rPr>
                  <w:rStyle w:val="Hipercze"/>
                  <w:rFonts w:ascii="Arial" w:hAnsi="Arial" w:cs="Arial"/>
                  <w:bCs/>
                  <w:sz w:val="20"/>
                  <w:szCs w:val="20"/>
                </w:rPr>
                <w:t>ruszow@wroclaw.lasy.gov.pl</w:t>
              </w:r>
            </w:hyperlink>
            <w:r w:rsidRPr="009F47B8">
              <w:rPr>
                <w:rFonts w:ascii="Arial" w:hAnsi="Arial" w:cs="Arial"/>
                <w:bCs/>
                <w:sz w:val="20"/>
                <w:szCs w:val="20"/>
              </w:rPr>
              <w:t>),</w:t>
            </w:r>
          </w:p>
          <w:p w14:paraId="5DAF546F" w14:textId="77777777" w:rsidR="00F14197" w:rsidRPr="009F47B8" w:rsidRDefault="00F14197" w:rsidP="00F14197">
            <w:pPr>
              <w:pStyle w:val="Akapitzlist"/>
              <w:rPr>
                <w:rFonts w:ascii="Arial" w:hAnsi="Arial" w:cs="Arial"/>
                <w:sz w:val="20"/>
                <w:szCs w:val="20"/>
              </w:rPr>
            </w:pPr>
          </w:p>
          <w:p w14:paraId="2A4714B2" w14:textId="77777777" w:rsidR="00F14197" w:rsidRPr="009F47B8" w:rsidRDefault="00F14197" w:rsidP="00F14197">
            <w:pPr>
              <w:pStyle w:val="Akapitzlist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47B8">
              <w:rPr>
                <w:rFonts w:ascii="Arial" w:hAnsi="Arial" w:cs="Arial"/>
                <w:sz w:val="20"/>
                <w:szCs w:val="20"/>
              </w:rPr>
              <w:t>Pani/Pana dane osobowe przetwarzane będą w celu realizacji ustawowych zadań Nadleśnictwa Ruszów na podstawie:</w:t>
            </w:r>
          </w:p>
          <w:p w14:paraId="03F1B980" w14:textId="77777777" w:rsidR="00F14197" w:rsidRPr="009F47B8" w:rsidRDefault="00F14197" w:rsidP="00F14197">
            <w:pPr>
              <w:pStyle w:val="Akapitzlist"/>
              <w:ind w:left="3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9F47B8">
              <w:rPr>
                <w:rFonts w:ascii="Arial" w:hAnsi="Arial" w:cs="Arial"/>
                <w:i/>
                <w:sz w:val="20"/>
                <w:szCs w:val="20"/>
              </w:rPr>
              <w:t xml:space="preserve">- art. 6 ust. 1 lit. </w:t>
            </w:r>
            <w:r>
              <w:rPr>
                <w:rFonts w:ascii="Arial" w:hAnsi="Arial" w:cs="Arial"/>
                <w:i/>
                <w:sz w:val="20"/>
                <w:szCs w:val="20"/>
              </w:rPr>
              <w:t>a</w:t>
            </w:r>
            <w:r w:rsidRPr="009F47B8">
              <w:rPr>
                <w:rFonts w:ascii="Arial" w:hAnsi="Arial" w:cs="Arial"/>
                <w:i/>
                <w:sz w:val="20"/>
                <w:szCs w:val="20"/>
              </w:rPr>
              <w:t xml:space="preserve"> ogólnego rozporządzenia o ochronie danych osobowych z dnia 27 kwietnia 2016 r.,</w:t>
            </w:r>
          </w:p>
          <w:p w14:paraId="6B6605E4" w14:textId="77777777" w:rsidR="00F14197" w:rsidRPr="009F47B8" w:rsidRDefault="00F14197" w:rsidP="00F14197">
            <w:pPr>
              <w:pStyle w:val="Nagwek3"/>
              <w:keepNext w:val="0"/>
              <w:numPr>
                <w:ilvl w:val="0"/>
                <w:numId w:val="23"/>
              </w:numPr>
              <w:shd w:val="clear" w:color="auto" w:fill="FFFFFF"/>
              <w:tabs>
                <w:tab w:val="clear" w:pos="900"/>
                <w:tab w:val="clear" w:pos="1560"/>
              </w:tabs>
              <w:spacing w:before="0" w:after="0" w:line="288" w:lineRule="atLeast"/>
              <w:jc w:val="both"/>
              <w:outlineLvl w:val="2"/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</w:pPr>
            <w:r w:rsidRPr="009F47B8">
              <w:rPr>
                <w:rFonts w:ascii="Arial" w:hAnsi="Arial" w:cs="Arial"/>
                <w:b w:val="0"/>
                <w:i/>
                <w:sz w:val="20"/>
                <w:szCs w:val="20"/>
              </w:rPr>
              <w:t>ustawy z dnia 28 września 1991r. o lasach (tj.  Dz.U. z 2017 r., poz. 788 ze zm.)</w:t>
            </w:r>
          </w:p>
          <w:p w14:paraId="43FCE3FB" w14:textId="77777777" w:rsidR="00F14197" w:rsidRPr="009F47B8" w:rsidRDefault="00F14197" w:rsidP="00F14197">
            <w:pPr>
              <w:pStyle w:val="Nagwek3"/>
              <w:keepNext w:val="0"/>
              <w:numPr>
                <w:ilvl w:val="0"/>
                <w:numId w:val="24"/>
              </w:numPr>
              <w:shd w:val="clear" w:color="auto" w:fill="FFFFFF"/>
              <w:tabs>
                <w:tab w:val="clear" w:pos="900"/>
                <w:tab w:val="clear" w:pos="1560"/>
              </w:tabs>
              <w:spacing w:before="0" w:after="0" w:line="288" w:lineRule="atLeast"/>
              <w:jc w:val="both"/>
              <w:outlineLvl w:val="2"/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</w:pPr>
            <w:r w:rsidRPr="009F47B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odbiorcą Pani/Pana danych osobowych będą wyłącznie podmioty uprawnione do uzyskania danych osobowych na podstawie przepisów prawa: </w:t>
            </w:r>
            <w:r w:rsidRPr="009F47B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–  organy kontrolne,</w:t>
            </w:r>
          </w:p>
          <w:p w14:paraId="57C2DA3E" w14:textId="77777777" w:rsidR="00F14197" w:rsidRPr="009F47B8" w:rsidRDefault="00F14197" w:rsidP="00F14197">
            <w:pPr>
              <w:pStyle w:val="Akapitzlist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47B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Pani/Pana dane osobowe nie będą przekazywane do państwa trzeciego/organizacji międzynarodowej,</w:t>
            </w:r>
          </w:p>
          <w:p w14:paraId="693B4FFE" w14:textId="77777777" w:rsidR="00F14197" w:rsidRPr="009F47B8" w:rsidRDefault="00F14197" w:rsidP="00F14197">
            <w:pPr>
              <w:pStyle w:val="Akapitzlist"/>
              <w:numPr>
                <w:ilvl w:val="0"/>
                <w:numId w:val="24"/>
              </w:numPr>
              <w:shd w:val="clear" w:color="auto" w:fill="FFFFFF"/>
              <w:spacing w:before="72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9F47B8">
              <w:rPr>
                <w:rFonts w:ascii="Arial" w:hAnsi="Arial" w:cs="Arial"/>
                <w:sz w:val="20"/>
                <w:szCs w:val="20"/>
              </w:rPr>
              <w:t>Pani/Pana dane osobowe będą przechowywane zgodnie z przepisami prawa</w:t>
            </w:r>
            <w:r>
              <w:rPr>
                <w:rFonts w:ascii="Arial" w:hAnsi="Arial" w:cs="Arial"/>
                <w:sz w:val="20"/>
                <w:szCs w:val="20"/>
              </w:rPr>
              <w:t xml:space="preserve"> rzez okres 10 lat.</w:t>
            </w:r>
          </w:p>
          <w:p w14:paraId="2378AA74" w14:textId="77777777" w:rsidR="00F14197" w:rsidRPr="009F47B8" w:rsidRDefault="00F14197" w:rsidP="00F14197">
            <w:pPr>
              <w:pStyle w:val="Akapitzlist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47B8">
              <w:rPr>
                <w:rFonts w:ascii="Arial" w:hAnsi="Arial" w:cs="Arial"/>
                <w:sz w:val="20"/>
                <w:szCs w:val="20"/>
              </w:rPr>
              <w:t xml:space="preserve">posiada Pani/Pan prawo dostępu do treści swoich danych oraz prawo ich sprostowania, usunięcia, ograniczenia przetwarzania, prawo do przenoszenia danych, prawo wniesienia sprzeciwu wobec przetwarzania, prawo do cofnięcia zgody w dowolnym momencie bez wpływu na zgodność z prawem przetwarzania, którego dokonano na podstawie zgody przed jej cofnięciem </w:t>
            </w:r>
            <w:r w:rsidRPr="009F47B8">
              <w:rPr>
                <w:rFonts w:ascii="Arial" w:hAnsi="Arial" w:cs="Arial"/>
                <w:bCs/>
                <w:sz w:val="20"/>
                <w:szCs w:val="20"/>
              </w:rPr>
              <w:t>(jeżeli</w:t>
            </w:r>
            <w:r w:rsidRPr="009F47B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F47B8">
              <w:rPr>
                <w:rFonts w:ascii="Arial" w:hAnsi="Arial" w:cs="Arial"/>
                <w:bCs/>
                <w:sz w:val="20"/>
                <w:szCs w:val="20"/>
              </w:rPr>
              <w:t>przetwarzanie odbywa się na podstawie zgody)</w:t>
            </w:r>
            <w:r w:rsidRPr="009F47B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72FDC2F" w14:textId="77777777" w:rsidR="00F14197" w:rsidRPr="009F47B8" w:rsidRDefault="00F14197" w:rsidP="00F14197">
            <w:pPr>
              <w:pStyle w:val="Akapitzlist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47B8">
              <w:rPr>
                <w:rFonts w:ascii="Arial" w:hAnsi="Arial" w:cs="Arial"/>
                <w:sz w:val="20"/>
                <w:szCs w:val="20"/>
              </w:rPr>
              <w:t xml:space="preserve">ma Pan/Pani prawo wniesienia skargi do UODO, gdy uzna Pani/Pan, iż przetwarzanie danych osobowych Pani/Pana dotyczących narusza przepisy ogólnego rozporządzenia o ochronie danych osobowych z dnia 27 kwietnia 2016 r.  </w:t>
            </w:r>
          </w:p>
          <w:p w14:paraId="321EF22F" w14:textId="77777777" w:rsidR="00F14197" w:rsidRPr="009F47B8" w:rsidRDefault="00F14197" w:rsidP="00F14197">
            <w:pPr>
              <w:pStyle w:val="Akapitzlist"/>
              <w:numPr>
                <w:ilvl w:val="0"/>
                <w:numId w:val="24"/>
              </w:num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F14775">
              <w:rPr>
                <w:rFonts w:ascii="Arial" w:hAnsi="Arial" w:cs="Arial"/>
                <w:sz w:val="20"/>
                <w:szCs w:val="20"/>
              </w:rPr>
              <w:t>podanie przez Pana/Panią danych osobowych jest ma charakter dobrowolny, jednakże odmowa udzielenia niezbędnych informacji uniemożliwi uczestnictwo w Programie „Zanocuj w lesie</w:t>
            </w:r>
            <w:r>
              <w:rPr>
                <w:sz w:val="23"/>
                <w:szCs w:val="23"/>
              </w:rPr>
              <w:t>”</w:t>
            </w:r>
          </w:p>
          <w:p w14:paraId="683DB942" w14:textId="77777777" w:rsidR="00F14197" w:rsidRPr="009F47B8" w:rsidRDefault="00F14197" w:rsidP="00F14197">
            <w:pPr>
              <w:pStyle w:val="Akapitzlist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F47B8">
              <w:rPr>
                <w:rFonts w:ascii="Arial" w:hAnsi="Arial" w:cs="Arial"/>
                <w:sz w:val="20"/>
                <w:szCs w:val="20"/>
              </w:rPr>
              <w:t>Pani/Pana dane nie będą przetwarzane w sposób zautomatyzowany, w tym również w formie profilowania.</w:t>
            </w:r>
          </w:p>
          <w:p w14:paraId="22F8FE0F" w14:textId="77777777" w:rsidR="00F14197" w:rsidRPr="00D71184" w:rsidRDefault="00F14197" w:rsidP="00F1419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5373A33" w14:textId="77777777" w:rsidR="00F14197" w:rsidRPr="000B3DC2" w:rsidRDefault="00F14197" w:rsidP="00F1419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C08B91" w14:textId="77777777" w:rsidR="00F14197" w:rsidRPr="000B3DC2" w:rsidRDefault="00F14197" w:rsidP="00F14197">
            <w:pPr>
              <w:rPr>
                <w:rFonts w:ascii="Arial" w:hAnsi="Arial" w:cs="Arial"/>
                <w:sz w:val="20"/>
                <w:szCs w:val="20"/>
              </w:rPr>
            </w:pPr>
            <w:r w:rsidRPr="000B3DC2">
              <w:rPr>
                <w:rFonts w:ascii="Arial" w:hAnsi="Arial" w:cs="Arial"/>
                <w:sz w:val="20"/>
                <w:szCs w:val="20"/>
              </w:rPr>
              <w:tab/>
            </w:r>
            <w:r w:rsidRPr="000B3DC2">
              <w:rPr>
                <w:rFonts w:ascii="Arial" w:hAnsi="Arial" w:cs="Arial"/>
                <w:sz w:val="20"/>
                <w:szCs w:val="20"/>
              </w:rPr>
              <w:tab/>
            </w:r>
            <w:r w:rsidRPr="000B3DC2">
              <w:rPr>
                <w:rFonts w:ascii="Arial" w:hAnsi="Arial" w:cs="Arial"/>
                <w:sz w:val="20"/>
                <w:szCs w:val="20"/>
              </w:rPr>
              <w:tab/>
            </w:r>
            <w:r w:rsidRPr="000B3DC2">
              <w:rPr>
                <w:rFonts w:ascii="Arial" w:hAnsi="Arial" w:cs="Arial"/>
                <w:sz w:val="20"/>
                <w:szCs w:val="20"/>
              </w:rPr>
              <w:tab/>
            </w:r>
            <w:r w:rsidRPr="000B3DC2">
              <w:rPr>
                <w:rFonts w:ascii="Arial" w:hAnsi="Arial" w:cs="Arial"/>
                <w:sz w:val="20"/>
                <w:szCs w:val="20"/>
              </w:rPr>
              <w:tab/>
            </w:r>
            <w:r w:rsidRPr="000B3DC2">
              <w:rPr>
                <w:rFonts w:ascii="Arial" w:hAnsi="Arial" w:cs="Arial"/>
                <w:sz w:val="20"/>
                <w:szCs w:val="20"/>
              </w:rPr>
              <w:tab/>
            </w:r>
            <w:r w:rsidRPr="000B3DC2">
              <w:rPr>
                <w:rFonts w:ascii="Arial" w:hAnsi="Arial" w:cs="Arial"/>
                <w:sz w:val="20"/>
                <w:szCs w:val="20"/>
              </w:rPr>
              <w:tab/>
            </w:r>
            <w:r w:rsidRPr="000B3DC2">
              <w:rPr>
                <w:rFonts w:ascii="Arial" w:hAnsi="Arial" w:cs="Arial"/>
                <w:sz w:val="20"/>
                <w:szCs w:val="20"/>
              </w:rPr>
              <w:tab/>
              <w:t>……………………………..</w:t>
            </w:r>
          </w:p>
          <w:p w14:paraId="5FB74018" w14:textId="77777777" w:rsidR="00F14197" w:rsidRPr="000B3DC2" w:rsidRDefault="00F14197" w:rsidP="00F14197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0B3DC2"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>Przyjmuję do wiadomości (</w:t>
            </w:r>
            <w:r w:rsidRPr="000B3DC2">
              <w:rPr>
                <w:rFonts w:ascii="Arial" w:hAnsi="Arial" w:cs="Arial"/>
                <w:i/>
                <w:sz w:val="20"/>
                <w:szCs w:val="20"/>
              </w:rPr>
              <w:t>podpis</w:t>
            </w:r>
            <w:r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  <w:p w14:paraId="08B6F99C" w14:textId="0495CCAA" w:rsidR="00F14197" w:rsidRPr="00F14197" w:rsidRDefault="00F14197" w:rsidP="00F14197">
            <w:pPr>
              <w:rPr>
                <w:rFonts w:ascii="Arial" w:hAnsi="Arial" w:cs="Arial"/>
                <w:sz w:val="20"/>
                <w:szCs w:val="20"/>
              </w:rPr>
            </w:pPr>
            <w:r w:rsidRPr="000B3DC2">
              <w:rPr>
                <w:rFonts w:ascii="Arial" w:hAnsi="Arial" w:cs="Arial"/>
                <w:sz w:val="20"/>
                <w:szCs w:val="20"/>
              </w:rPr>
              <w:t>Adnotacja pracownika</w:t>
            </w:r>
          </w:p>
          <w:p w14:paraId="76B25A8E" w14:textId="0151BA90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6F5D246A" w:rsidR="00F71B2C" w:rsidRPr="004957C0" w:rsidRDefault="00D3418A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572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  <w:bookmarkStart w:id="0" w:name="_GoBack"/>
      <w:bookmarkEnd w:id="0"/>
    </w:p>
    <w:sectPr w:rsidR="00A95E69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289715" w14:textId="77777777" w:rsidR="00D3418A" w:rsidRDefault="00D3418A" w:rsidP="000172E5">
      <w:pPr>
        <w:spacing w:after="0" w:line="240" w:lineRule="auto"/>
      </w:pPr>
      <w:r>
        <w:separator/>
      </w:r>
    </w:p>
  </w:endnote>
  <w:endnote w:type="continuationSeparator" w:id="0">
    <w:p w14:paraId="2C3CE32A" w14:textId="77777777" w:rsidR="00D3418A" w:rsidRDefault="00D3418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6AA1E1C-75DA-4A1A-8B40-EA5F2715AFF3}"/>
    <w:embedBold r:id="rId2" w:fontKey="{E9AC81BA-471E-415E-8AD5-B72B1F3BAFBD}"/>
    <w:embedItalic r:id="rId3" w:fontKey="{AA602F4C-5160-4BD2-9BCE-4594DEA6273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E444E723-B860-43A1-B9AB-DCE2A4DCDB0D}"/>
    <w:embedBold r:id="rId5" w:fontKey="{EDF5D59F-D5DB-438F-A0C5-B22A5364231E}"/>
    <w:embedItalic r:id="rId6" w:fontKey="{C4C41CEE-00B0-4403-8AE7-90EFA65ECB5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ACA01B38-98A8-4462-99C1-6AE2C6A2D68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29F5D10A-DEC1-487A-957C-A27403D52C0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6E488998-0328-4FC7-A48D-09EEC01DC6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02A8D8" w14:textId="77777777" w:rsidR="00D3418A" w:rsidRDefault="00D3418A" w:rsidP="000172E5">
      <w:pPr>
        <w:spacing w:after="0" w:line="240" w:lineRule="auto"/>
      </w:pPr>
      <w:r>
        <w:separator/>
      </w:r>
    </w:p>
  </w:footnote>
  <w:footnote w:type="continuationSeparator" w:id="0">
    <w:p w14:paraId="79A13A29" w14:textId="77777777" w:rsidR="00D3418A" w:rsidRDefault="00D3418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7240" w:type="dxa"/>
      <w:jc w:val="center"/>
      <w:tblLook w:val="04A0" w:firstRow="1" w:lastRow="0" w:firstColumn="1" w:lastColumn="0" w:noHBand="0" w:noVBand="1"/>
    </w:tblPr>
    <w:tblGrid>
      <w:gridCol w:w="7240"/>
    </w:tblGrid>
    <w:tr w:rsidR="00D605A7" w:rsidRPr="00637200" w14:paraId="0775A7C9" w14:textId="77777777" w:rsidTr="00D605A7">
      <w:trPr>
        <w:trHeight w:val="725"/>
        <w:jc w:val="center"/>
      </w:trPr>
      <w:tc>
        <w:tcPr>
          <w:tcW w:w="7240" w:type="dxa"/>
          <w:vAlign w:val="center"/>
        </w:tcPr>
        <w:p w14:paraId="2110400B" w14:textId="252D5362" w:rsidR="00D605A7" w:rsidRPr="00F71B2C" w:rsidRDefault="00D605A7" w:rsidP="00D605A7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głoszenia noclegu w ramach Programu „Zanocuj w lesie” </w:t>
          </w:r>
          <w:r>
            <w:rPr>
              <w:color w:val="333333" w:themeColor="accent6" w:themeShade="80"/>
              <w:sz w:val="30"/>
              <w:szCs w:val="30"/>
            </w:rPr>
            <w:t>w Nadleśnictwie Ruszów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3081C9A"/>
    <w:multiLevelType w:val="hybridMultilevel"/>
    <w:tmpl w:val="A44A5BF8"/>
    <w:lvl w:ilvl="0" w:tplc="BE36C190">
      <w:start w:val="1"/>
      <w:numFmt w:val="decimal"/>
      <w:lvlText w:val="%1)"/>
      <w:lvlJc w:val="left"/>
      <w:pPr>
        <w:ind w:left="360" w:hanging="360"/>
      </w:pPr>
      <w:rPr>
        <w:i w:val="0"/>
        <w:i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BB6C1F"/>
    <w:multiLevelType w:val="hybridMultilevel"/>
    <w:tmpl w:val="6FCAFCD6"/>
    <w:lvl w:ilvl="0" w:tplc="07A6C6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7"/>
  </w:num>
  <w:num w:numId="4">
    <w:abstractNumId w:val="13"/>
  </w:num>
  <w:num w:numId="5">
    <w:abstractNumId w:val="15"/>
  </w:num>
  <w:num w:numId="6">
    <w:abstractNumId w:val="21"/>
  </w:num>
  <w:num w:numId="7">
    <w:abstractNumId w:val="7"/>
  </w:num>
  <w:num w:numId="8">
    <w:abstractNumId w:val="11"/>
  </w:num>
  <w:num w:numId="9">
    <w:abstractNumId w:val="19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8"/>
  </w:num>
  <w:num w:numId="17">
    <w:abstractNumId w:val="3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5"/>
  </w:num>
  <w:num w:numId="23">
    <w:abstractNumId w:val="14"/>
  </w:num>
  <w:num w:numId="2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81E5B"/>
    <w:rsid w:val="003C3EF4"/>
    <w:rsid w:val="003E6FB2"/>
    <w:rsid w:val="003F0847"/>
    <w:rsid w:val="0040090B"/>
    <w:rsid w:val="00423BF2"/>
    <w:rsid w:val="00437C08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957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06C7F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3418A"/>
    <w:rsid w:val="00D41D3C"/>
    <w:rsid w:val="00D57211"/>
    <w:rsid w:val="00D605A7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14197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F14197"/>
    <w:pPr>
      <w:spacing w:before="0"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uszow@wroclaw.lasy.gov.p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413332"/>
    <w:rsid w:val="0043313D"/>
    <w:rsid w:val="006D7532"/>
    <w:rsid w:val="00756A93"/>
    <w:rsid w:val="00782D0D"/>
    <w:rsid w:val="007F34AE"/>
    <w:rsid w:val="0098403A"/>
    <w:rsid w:val="009903F3"/>
    <w:rsid w:val="00CA7B8E"/>
    <w:rsid w:val="00E14C5F"/>
    <w:rsid w:val="00E3515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7A6D60B1-56C2-4801-BE30-4289AD0D2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2</Pages>
  <Words>371</Words>
  <Characters>2228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2021-02-26T14:48:00Z</dcterms:created>
  <dcterms:modified xsi:type="dcterms:W3CDTF">2021-04-29T17:38:00Z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